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nnren"/>
        <w:tblW w:w="0" w:type="auto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741"/>
        <w:gridCol w:w="724"/>
        <w:gridCol w:w="502"/>
        <w:gridCol w:w="4815"/>
        <w:gridCol w:w="718"/>
        <w:gridCol w:w="3900"/>
      </w:tblGrid>
      <w:tr w:rsidR="00A950FA" w:rsidRPr="00A950FA">
        <w:trPr>
          <w:trHeight w:hRule="exact" w:val="10800"/>
        </w:trPr>
        <w:tc>
          <w:tcPr>
            <w:tcW w:w="3741" w:type="dxa"/>
          </w:tcPr>
          <w:tbl>
            <w:tblPr>
              <w:tblStyle w:val="Honnren"/>
              <w:tblW w:w="4395" w:type="dxa"/>
              <w:tblLayout w:type="fixed"/>
              <w:tblLook w:val="04A0" w:firstRow="1" w:lastRow="0" w:firstColumn="1" w:lastColumn="0" w:noHBand="0" w:noVBand="1"/>
            </w:tblPr>
            <w:tblGrid>
              <w:gridCol w:w="4395"/>
            </w:tblGrid>
            <w:tr w:rsidR="00A950FA" w:rsidRPr="00A26024" w:rsidTr="00990391">
              <w:trPr>
                <w:trHeight w:hRule="exact" w:val="9864"/>
              </w:trPr>
              <w:tc>
                <w:tcPr>
                  <w:tcW w:w="5000" w:type="pct"/>
                  <w:shd w:val="clear" w:color="auto" w:fill="CCECFF"/>
                </w:tcPr>
                <w:p w:rsidR="00A950FA" w:rsidRPr="00AF0C66" w:rsidRDefault="00A950FA" w:rsidP="00A950FA">
                  <w:pPr>
                    <w:pStyle w:val="Indragetstycke"/>
                    <w:rPr>
                      <w:rFonts w:ascii="Comic Sans MS" w:hAnsi="Comic Sans MS"/>
                      <w:noProof/>
                      <w:color w:val="auto"/>
                      <w:sz w:val="24"/>
                      <w:szCs w:val="24"/>
                    </w:rPr>
                  </w:pPr>
                  <w:r w:rsidRPr="00AF0C66">
                    <w:rPr>
                      <w:rFonts w:ascii="Comic Sans MS" w:hAnsi="Comic Sans MS"/>
                      <w:noProof/>
                      <w:color w:val="auto"/>
                      <w:sz w:val="24"/>
                      <w:szCs w:val="24"/>
                    </w:rPr>
                    <w:t>Be strong and courageous, because you will lead these people to inherit the land I swore to their ancestors to give them.</w:t>
                  </w:r>
                </w:p>
                <w:p w:rsidR="00A950FA" w:rsidRDefault="00A950FA" w:rsidP="00A950FA">
                  <w:pPr>
                    <w:pStyle w:val="Indragetstycke"/>
                    <w:spacing w:after="160"/>
                    <w:rPr>
                      <w:rFonts w:ascii="Comic Sans MS" w:hAnsi="Comic Sans MS"/>
                      <w:noProof/>
                      <w:color w:val="auto"/>
                      <w:sz w:val="24"/>
                      <w:szCs w:val="24"/>
                    </w:rPr>
                  </w:pPr>
                  <w:r w:rsidRPr="00AF0C66">
                    <w:rPr>
                      <w:rFonts w:ascii="Comic Sans MS" w:hAnsi="Comic Sans MS"/>
                      <w:noProof/>
                      <w:color w:val="auto"/>
                      <w:sz w:val="24"/>
                      <w:szCs w:val="24"/>
                    </w:rPr>
                    <w:t>“Be strong and very courageous. Be careful to obey all the law my servant Moses gave you; do not turn from it to the right or to the left, that you may be successful wherever you go. Keep this Book of the Law always on your lips; meditate on it day and night, so that you may be careful to do everything written in it. Then you will be prosperous and successful. Have I not commanded you? Be strong and courageous. Do not be afraid; do not be discouraged, for the Lord your God will be with you wherever you go.”</w:t>
                  </w:r>
                </w:p>
                <w:p w:rsidR="00A950FA" w:rsidRPr="00AF0C66" w:rsidRDefault="00A950FA" w:rsidP="00A950FA">
                  <w:pPr>
                    <w:pStyle w:val="Indragetstycke"/>
                    <w:spacing w:after="160"/>
                    <w:jc w:val="right"/>
                    <w:rPr>
                      <w:noProof/>
                    </w:rPr>
                  </w:pPr>
                  <w:r>
                    <w:rPr>
                      <w:noProof/>
                      <w:lang w:val="sv-SE" w:eastAsia="sv-SE"/>
                    </w:rPr>
                    <w:drawing>
                      <wp:anchor distT="0" distB="0" distL="114300" distR="114300" simplePos="0" relativeHeight="251691008" behindDoc="0" locked="0" layoutInCell="1" allowOverlap="1" wp14:anchorId="0589F5B5" wp14:editId="18A3C2A0">
                        <wp:simplePos x="0" y="0"/>
                        <wp:positionH relativeFrom="column">
                          <wp:posOffset>646446</wp:posOffset>
                        </wp:positionH>
                        <wp:positionV relativeFrom="paragraph">
                          <wp:posOffset>226199</wp:posOffset>
                        </wp:positionV>
                        <wp:extent cx="685800" cy="685800"/>
                        <wp:effectExtent l="0" t="0" r="0" b="0"/>
                        <wp:wrapNone/>
                        <wp:docPr id="16" name="Bildobjekt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Rezar-Pray-Orar-App[1]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AF0C66">
                    <w:rPr>
                      <w:rFonts w:ascii="Comic Sans MS" w:hAnsi="Comic Sans MS"/>
                      <w:noProof/>
                      <w:color w:val="auto"/>
                      <w:sz w:val="24"/>
                      <w:szCs w:val="24"/>
                    </w:rPr>
                    <w:t>Josua 1:6-9</w:t>
                  </w:r>
                </w:p>
              </w:tc>
            </w:tr>
            <w:tr w:rsidR="00A950FA" w:rsidRPr="00A26024" w:rsidTr="00990391">
              <w:trPr>
                <w:trHeight w:hRule="exact" w:val="504"/>
              </w:trPr>
              <w:tc>
                <w:tcPr>
                  <w:tcW w:w="5000" w:type="pct"/>
                  <w:shd w:val="clear" w:color="auto" w:fill="CCECFF"/>
                </w:tcPr>
                <w:p w:rsidR="00A950FA" w:rsidRPr="00AF0C66" w:rsidRDefault="00A950FA" w:rsidP="00A950FA">
                  <w:pPr>
                    <w:rPr>
                      <w:noProof/>
                    </w:rPr>
                  </w:pPr>
                </w:p>
              </w:tc>
            </w:tr>
            <w:tr w:rsidR="00A950FA" w:rsidRPr="00A26024" w:rsidTr="00990391">
              <w:trPr>
                <w:trHeight w:hRule="exact" w:val="216"/>
              </w:trPr>
              <w:tc>
                <w:tcPr>
                  <w:tcW w:w="5000" w:type="pct"/>
                </w:tcPr>
                <w:p w:rsidR="00A950FA" w:rsidRPr="00AF0C66" w:rsidRDefault="00A950FA" w:rsidP="00A950FA">
                  <w:pPr>
                    <w:rPr>
                      <w:noProof/>
                    </w:rPr>
                  </w:pPr>
                </w:p>
              </w:tc>
            </w:tr>
            <w:tr w:rsidR="00A950FA" w:rsidRPr="00A26024" w:rsidTr="00990391">
              <w:trPr>
                <w:trHeight w:hRule="exact" w:val="216"/>
              </w:trPr>
              <w:tc>
                <w:tcPr>
                  <w:tcW w:w="5000" w:type="pct"/>
                  <w:shd w:val="clear" w:color="auto" w:fill="CCECFF"/>
                </w:tcPr>
                <w:p w:rsidR="00A950FA" w:rsidRPr="00AF0C66" w:rsidRDefault="00A950FA" w:rsidP="00A950FA">
                  <w:pPr>
                    <w:rPr>
                      <w:noProof/>
                    </w:rPr>
                  </w:pPr>
                </w:p>
              </w:tc>
            </w:tr>
          </w:tbl>
          <w:p w:rsidR="00A950FA" w:rsidRPr="00AF0C66" w:rsidRDefault="00A950FA" w:rsidP="00A950FA">
            <w:pPr>
              <w:rPr>
                <w:noProof/>
              </w:rPr>
            </w:pPr>
          </w:p>
        </w:tc>
        <w:tc>
          <w:tcPr>
            <w:tcW w:w="724" w:type="dxa"/>
          </w:tcPr>
          <w:p w:rsidR="00A950FA" w:rsidRPr="00AF0C66" w:rsidRDefault="00A950FA" w:rsidP="00A950FA">
            <w:pPr>
              <w:rPr>
                <w:noProof/>
              </w:rPr>
            </w:pPr>
          </w:p>
        </w:tc>
        <w:tc>
          <w:tcPr>
            <w:tcW w:w="502" w:type="dxa"/>
          </w:tcPr>
          <w:p w:rsidR="00A950FA" w:rsidRPr="00AF0C66" w:rsidRDefault="00A950FA" w:rsidP="00A950FA">
            <w:pPr>
              <w:rPr>
                <w:noProof/>
              </w:rPr>
            </w:pPr>
          </w:p>
        </w:tc>
        <w:tc>
          <w:tcPr>
            <w:tcW w:w="4815" w:type="dxa"/>
          </w:tcPr>
          <w:tbl>
            <w:tblPr>
              <w:tblStyle w:val="Honnren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A950FA" w:rsidRPr="00A26024" w:rsidTr="00990391">
              <w:trPr>
                <w:cantSplit/>
                <w:trHeight w:hRule="exact" w:val="6480"/>
              </w:trPr>
              <w:tc>
                <w:tcPr>
                  <w:tcW w:w="5000" w:type="pct"/>
                  <w:textDirection w:val="btLr"/>
                </w:tcPr>
                <w:p w:rsidR="00A950FA" w:rsidRPr="00AF0C66" w:rsidRDefault="00A950FA" w:rsidP="00A950FA">
                  <w:pPr>
                    <w:pStyle w:val="Mottagare"/>
                    <w:rPr>
                      <w:noProof/>
                    </w:rPr>
                  </w:pPr>
                  <w:r>
                    <w:rPr>
                      <w:noProof/>
                      <w:lang w:val="sv-SE" w:eastAsia="sv-SE"/>
                    </w:rPr>
                    <w:drawing>
                      <wp:anchor distT="0" distB="0" distL="114300" distR="114300" simplePos="0" relativeHeight="251688960" behindDoc="0" locked="0" layoutInCell="1" allowOverlap="1" wp14:anchorId="5D6E2B7F" wp14:editId="668789E4">
                        <wp:simplePos x="0" y="0"/>
                        <wp:positionH relativeFrom="column">
                          <wp:posOffset>94615</wp:posOffset>
                        </wp:positionH>
                        <wp:positionV relativeFrom="paragraph">
                          <wp:posOffset>-2786380</wp:posOffset>
                        </wp:positionV>
                        <wp:extent cx="2571750" cy="1462683"/>
                        <wp:effectExtent l="0" t="0" r="0" b="4445"/>
                        <wp:wrapNone/>
                        <wp:docPr id="10" name="Bildobjekt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book-307757_640[1]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1750" cy="1462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sv-SE" w:eastAsia="sv-S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78C1D919" wp14:editId="3FB29C27">
                            <wp:simplePos x="0" y="0"/>
                            <wp:positionH relativeFrom="column">
                              <wp:posOffset>93980</wp:posOffset>
                            </wp:positionH>
                            <wp:positionV relativeFrom="paragraph">
                              <wp:posOffset>-1199515</wp:posOffset>
                            </wp:positionV>
                            <wp:extent cx="2657475" cy="1447800"/>
                            <wp:effectExtent l="0" t="0" r="28575" b="19050"/>
                            <wp:wrapNone/>
                            <wp:docPr id="12" name="Rektangel med rundade hörn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57475" cy="14478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950FA" w:rsidRPr="00AF0C66" w:rsidRDefault="00A950FA" w:rsidP="0083416A">
                                        <w:pPr>
                                          <w:jc w:val="center"/>
                                        </w:pPr>
                                        <w:r>
                                          <w:t>Bible reading plan 2019</w:t>
                                        </w:r>
                                        <w:r w:rsidRPr="00AF0C66">
                                          <w:br/>
                                          <w:t xml:space="preserve">Year </w:t>
                                        </w:r>
                                        <w:r>
                                          <w:t>4</w:t>
                                        </w:r>
                                        <w:r w:rsidRPr="00AF0C66">
                                          <w:t xml:space="preserve"> of a 4 year plan to read all of the Bible</w:t>
                                        </w:r>
                                        <w:r>
                                          <w:t xml:space="preserve"> in a calm pace</w:t>
                                        </w:r>
                                        <w:r w:rsidRPr="00AF0C66">
                                          <w:t>.</w:t>
                                        </w:r>
                                        <w:r w:rsidRPr="00AF0C66">
                                          <w:br/>
                                          <w:t>Feel free to share our plan feely and but remember to let them</w:t>
                                        </w:r>
                                        <w:r>
                                          <w:t xml:space="preserve"> know where it comes fro</w:t>
                                        </w:r>
                                        <w:r w:rsidRPr="00AF0C66">
                                          <w:t xml:space="preserve">m </w:t>
                                        </w:r>
                                        <w:hyperlink r:id="rId9" w:history="1">
                                          <w:r w:rsidRPr="00AF0C66">
                                            <w:rPr>
                                              <w:rStyle w:val="Hyperlnk"/>
                                            </w:rPr>
                                            <w:t>http://herde.maroj.com</w:t>
                                          </w:r>
                                        </w:hyperlink>
                                        <w:r w:rsidRPr="00AF0C66">
                                          <w:t xml:space="preserve"> </w:t>
                                        </w:r>
                                      </w:p>
                                      <w:p w:rsidR="00A950FA" w:rsidRPr="0083416A" w:rsidRDefault="00A950FA" w:rsidP="0083416A">
                                        <w:pPr>
                                          <w:jc w:val="center"/>
                                          <w:rPr>
                                            <w:lang w:val="sv-SE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lang w:val="sv-SE"/>
                                          </w:rPr>
                                          <w:t>Enjoy</w:t>
                                        </w:r>
                                        <w:proofErr w:type="spellEnd"/>
                                        <w:r>
                                          <w:rPr>
                                            <w:lang w:val="sv-SE"/>
                                          </w:rPr>
                                          <w:t xml:space="preserve"> the 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lang w:val="sv-SE"/>
                                          </w:rPr>
                                          <w:t>journey</w:t>
                                        </w:r>
                                        <w:proofErr w:type="spellEnd"/>
                                        <w:r>
                                          <w:rPr>
                                            <w:lang w:val="sv-SE"/>
                                          </w:rPr>
                                          <w:t xml:space="preserve"> !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8C1D919" id="Rektangel med rundade hörn 12" o:spid="_x0000_s1026" style="position:absolute;margin-left:7.4pt;margin-top:-94.45pt;width:209.25pt;height:11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" fillcolor="white [3201]" strokecolor="black [3200]" strokeweight="1pt">
                            <v:stroke joinstyle="miter"/>
                            <v:textbox>
                              <w:txbxContent>
                                <w:p w:rsidR="00A950FA" w:rsidRPr="00AF0C66" w:rsidRDefault="00A950FA" w:rsidP="0083416A">
                                  <w:pPr>
                                    <w:jc w:val="center"/>
                                  </w:pPr>
                                  <w:r>
                                    <w:t>Bible reading plan 2019</w:t>
                                  </w:r>
                                  <w:r w:rsidRPr="00AF0C66">
                                    <w:br/>
                                    <w:t xml:space="preserve">Year </w:t>
                                  </w:r>
                                  <w:r>
                                    <w:t>4</w:t>
                                  </w:r>
                                  <w:r w:rsidRPr="00AF0C66">
                                    <w:t xml:space="preserve"> of a 4 year plan to read all of the Bible</w:t>
                                  </w:r>
                                  <w:r>
                                    <w:t xml:space="preserve"> in a calm pace</w:t>
                                  </w:r>
                                  <w:r w:rsidRPr="00AF0C66">
                                    <w:t>.</w:t>
                                  </w:r>
                                  <w:r w:rsidRPr="00AF0C66">
                                    <w:br/>
                                    <w:t>Feel free to share our plan feely and but remember to let them</w:t>
                                  </w:r>
                                  <w:r>
                                    <w:t xml:space="preserve"> know where it comes fro</w:t>
                                  </w:r>
                                  <w:r w:rsidRPr="00AF0C66">
                                    <w:t xml:space="preserve">m </w:t>
                                  </w:r>
                                  <w:hyperlink r:id="rId10" w:history="1">
                                    <w:r w:rsidRPr="00AF0C66">
                                      <w:rPr>
                                        <w:rStyle w:val="Hyperlnk"/>
                                      </w:rPr>
                                      <w:t>http://herde.maroj.com</w:t>
                                    </w:r>
                                  </w:hyperlink>
                                  <w:r w:rsidRPr="00AF0C66">
                                    <w:t xml:space="preserve"> </w:t>
                                  </w:r>
                                </w:p>
                                <w:p w:rsidR="00A950FA" w:rsidRPr="0083416A" w:rsidRDefault="00A950FA" w:rsidP="0083416A">
                                  <w:pPr>
                                    <w:jc w:val="center"/>
                                    <w:rPr>
                                      <w:lang w:val="sv-S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sv-SE"/>
                                    </w:rPr>
                                    <w:t>Enjoy</w:t>
                                  </w:r>
                                  <w:proofErr w:type="spellEnd"/>
                                  <w:r>
                                    <w:rPr>
                                      <w:lang w:val="sv-SE"/>
                                    </w:rPr>
                                    <w:t xml:space="preserve"> the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lang w:val="sv-SE"/>
                                    </w:rPr>
                                    <w:t>journey</w:t>
                                  </w:r>
                                  <w:proofErr w:type="spellEnd"/>
                                  <w:r>
                                    <w:rPr>
                                      <w:lang w:val="sv-SE"/>
                                    </w:rPr>
                                    <w:t xml:space="preserve"> !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2318CB">
                    <w:rPr>
                      <w:noProof/>
                      <w:lang w:val="sv-SE" w:eastAsia="sv-S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4864" behindDoc="1" locked="0" layoutInCell="1" allowOverlap="1" wp14:anchorId="421D589D" wp14:editId="7ADD4DB5">
                            <wp:simplePos x="0" y="0"/>
                            <wp:positionH relativeFrom="column">
                              <wp:posOffset>-301625</wp:posOffset>
                            </wp:positionH>
                            <wp:positionV relativeFrom="page">
                              <wp:posOffset>-457200</wp:posOffset>
                            </wp:positionV>
                            <wp:extent cx="3378835" cy="7772400"/>
                            <wp:effectExtent l="0" t="0" r="12065" b="19050"/>
                            <wp:wrapNone/>
                            <wp:docPr id="3" name="Viklinjer" descr="Fold guide lines. Delete before printing.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835" cy="7772400"/>
                                      <a:chOff x="-52393" y="0"/>
                                      <a:chExt cx="3386248" cy="7772400"/>
                                    </a:xfrm>
                                  </wpg:grpSpPr>
                                  <wps:wsp>
                                    <wps:cNvPr id="1" name="Rak kontakt  1"/>
                                    <wps:cNvCnPr/>
                                    <wps:spPr>
                                      <a:xfrm>
                                        <a:off x="-52393" y="0"/>
                                        <a:ext cx="0" cy="77724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" name="Rak kontakt  2"/>
                                    <wps:cNvCnPr/>
                                    <wps:spPr>
                                      <a:xfrm>
                                        <a:off x="3333855" y="0"/>
                                        <a:ext cx="0" cy="77724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4595A005" id="Viklinjer" o:spid="_x0000_s1026" alt="Fold guide lines. Delete before printing." style="position:absolute;margin-left:-23.75pt;margin-top:-36pt;width:266.05pt;height:612pt;z-index:-251631616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">
                            <v:line id="Rak kontakt 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            <v:stroke joinstyle="miter"/>
                            </v:line>
                            <v:line id="Rak kontakt 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            <v:stroke joinstyle="miter"/>
                            </v:line>
                            <w10:wrap anchory="page"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A950FA" w:rsidRPr="00AF0C66" w:rsidRDefault="00A950FA" w:rsidP="00A950FA">
            <w:pPr>
              <w:rPr>
                <w:noProof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6FB0E52" wp14:editId="3861131E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2238375</wp:posOffset>
                      </wp:positionV>
                      <wp:extent cx="1524000" cy="266700"/>
                      <wp:effectExtent l="0" t="0" r="0" b="0"/>
                      <wp:wrapNone/>
                      <wp:docPr id="8" name="Textrut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FA" w:rsidRPr="00A07D33" w:rsidRDefault="00A950FA">
                                  <w:pPr>
                                    <w:rPr>
                                      <w:lang w:val="sv-SE"/>
                                    </w:rPr>
                                  </w:pPr>
                                  <w:r>
                                    <w:rPr>
                                      <w:lang w:val="sv-SE"/>
                                    </w:rPr>
                                    <w:t>http://herde.maroj.com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FB0E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8" o:spid="_x0000_s1027" type="#_x0000_t202" style="position:absolute;margin-left:96.65pt;margin-top:176.25pt;width:120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" filled="f" stroked="f" strokeweight=".5pt">
                      <v:textbox>
                        <w:txbxContent>
                          <w:p w:rsidR="00A950FA" w:rsidRPr="00A07D33" w:rsidRDefault="00A950FA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http://herde.maroj.com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v-SE" w:eastAsia="sv-SE"/>
              </w:rPr>
              <w:drawing>
                <wp:anchor distT="0" distB="0" distL="114300" distR="114300" simplePos="0" relativeHeight="251686912" behindDoc="0" locked="0" layoutInCell="1" allowOverlap="1" wp14:anchorId="7F2729A1" wp14:editId="1C750D7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952500</wp:posOffset>
                  </wp:positionV>
                  <wp:extent cx="1071880" cy="1704975"/>
                  <wp:effectExtent l="0" t="0" r="0" b="0"/>
                  <wp:wrapNone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8" w:type="dxa"/>
          </w:tcPr>
          <w:p w:rsidR="00A950FA" w:rsidRPr="00AF0C66" w:rsidRDefault="00A950FA" w:rsidP="00A950FA">
            <w:pPr>
              <w:rPr>
                <w:noProof/>
              </w:rPr>
            </w:pPr>
          </w:p>
        </w:tc>
        <w:tc>
          <w:tcPr>
            <w:tcW w:w="3900" w:type="dxa"/>
          </w:tcPr>
          <w:tbl>
            <w:tblPr>
              <w:tblStyle w:val="Honnren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900"/>
            </w:tblGrid>
            <w:tr w:rsidR="00A950FA" w:rsidRPr="00AF0C66" w:rsidTr="00990391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:rsidR="00A950FA" w:rsidRPr="00AF0C66" w:rsidRDefault="00A950FA" w:rsidP="00A950FA">
                  <w:pPr>
                    <w:pStyle w:val="Rubrik"/>
                    <w:rPr>
                      <w:noProof/>
                      <w:sz w:val="40"/>
                      <w:szCs w:val="40"/>
                    </w:rPr>
                  </w:pPr>
                  <w:r w:rsidRPr="00AF0C66">
                    <w:rPr>
                      <w:noProof/>
                      <w:sz w:val="40"/>
                      <w:szCs w:val="40"/>
                    </w:rPr>
                    <w:t>Bibl</w:t>
                  </w:r>
                  <w:r>
                    <w:rPr>
                      <w:noProof/>
                      <w:sz w:val="40"/>
                      <w:szCs w:val="40"/>
                    </w:rPr>
                    <w:t xml:space="preserve">e </w:t>
                  </w:r>
                  <w:r w:rsidRPr="00AF0C66">
                    <w:rPr>
                      <w:noProof/>
                      <w:sz w:val="40"/>
                      <w:szCs w:val="40"/>
                    </w:rPr>
                    <w:t>reading</w:t>
                  </w:r>
                  <w:r>
                    <w:rPr>
                      <w:noProof/>
                      <w:sz w:val="40"/>
                      <w:szCs w:val="40"/>
                    </w:rPr>
                    <w:t xml:space="preserve"> </w:t>
                  </w:r>
                  <w:r w:rsidRPr="00AF0C66">
                    <w:rPr>
                      <w:noProof/>
                      <w:sz w:val="40"/>
                      <w:szCs w:val="40"/>
                    </w:rPr>
                    <w:t>p</w:t>
                  </w:r>
                  <w:r>
                    <w:rPr>
                      <w:noProof/>
                      <w:sz w:val="40"/>
                      <w:szCs w:val="40"/>
                    </w:rPr>
                    <w:t>lan 2019</w:t>
                  </w:r>
                </w:p>
                <w:p w:rsidR="00A950FA" w:rsidRPr="00AF0C66" w:rsidRDefault="00A950FA" w:rsidP="00A950FA">
                  <w:pPr>
                    <w:pStyle w:val="Underrubrik"/>
                    <w:rPr>
                      <w:noProof/>
                    </w:rPr>
                  </w:pPr>
                  <w:r w:rsidRPr="00AF0C66">
                    <w:rPr>
                      <w:noProof/>
                    </w:rPr>
                    <w:t>Read all of the Bible with u</w:t>
                  </w:r>
                  <w:r>
                    <w:rPr>
                      <w:noProof/>
                    </w:rPr>
                    <w:t>s in 4 years</w:t>
                  </w:r>
                </w:p>
              </w:tc>
            </w:tr>
            <w:tr w:rsidR="00A950FA" w:rsidRPr="00AF0C66" w:rsidTr="00990391">
              <w:trPr>
                <w:trHeight w:hRule="exact" w:val="288"/>
              </w:trPr>
              <w:tc>
                <w:tcPr>
                  <w:tcW w:w="5000" w:type="pct"/>
                </w:tcPr>
                <w:p w:rsidR="00A950FA" w:rsidRPr="00AF0C66" w:rsidRDefault="00A950FA" w:rsidP="00A950FA">
                  <w:pPr>
                    <w:rPr>
                      <w:noProof/>
                    </w:rPr>
                  </w:pPr>
                </w:p>
              </w:tc>
            </w:tr>
            <w:tr w:rsidR="00A950FA" w:rsidRPr="00AF0C66" w:rsidTr="00990391">
              <w:trPr>
                <w:trHeight w:hRule="exact" w:val="6624"/>
              </w:trPr>
              <w:tc>
                <w:tcPr>
                  <w:tcW w:w="5000" w:type="pct"/>
                </w:tcPr>
                <w:p w:rsidR="00A950FA" w:rsidRPr="00AF0C66" w:rsidRDefault="00A950FA" w:rsidP="00A950FA">
                  <w:pPr>
                    <w:rPr>
                      <w:noProof/>
                    </w:rPr>
                  </w:pPr>
                  <w:r>
                    <w:rPr>
                      <w:noProof/>
                      <w:lang w:val="sv-SE" w:eastAsia="sv-SE"/>
                    </w:rPr>
                    <w:drawing>
                      <wp:anchor distT="0" distB="0" distL="114300" distR="114300" simplePos="0" relativeHeight="251685888" behindDoc="0" locked="0" layoutInCell="1" allowOverlap="1" wp14:anchorId="51931B99" wp14:editId="1396965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504825</wp:posOffset>
                        </wp:positionV>
                        <wp:extent cx="2442253" cy="3105150"/>
                        <wp:effectExtent l="0" t="0" r="0" b="0"/>
                        <wp:wrapSquare wrapText="bothSides"/>
                        <wp:docPr id="6" name="Bildobjekt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kors.gif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253" cy="3105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950FA" w:rsidRPr="00AF0C66" w:rsidTr="00990391">
              <w:trPr>
                <w:trHeight w:hRule="exact" w:val="216"/>
              </w:trPr>
              <w:tc>
                <w:tcPr>
                  <w:tcW w:w="5000" w:type="pct"/>
                </w:tcPr>
                <w:p w:rsidR="00A950FA" w:rsidRPr="00AF0C66" w:rsidRDefault="00A950FA" w:rsidP="00A950FA">
                  <w:pPr>
                    <w:rPr>
                      <w:noProof/>
                    </w:rPr>
                  </w:pPr>
                </w:p>
              </w:tc>
            </w:tr>
            <w:tr w:rsidR="00A950FA" w:rsidRPr="00AF0C66" w:rsidTr="00990391">
              <w:trPr>
                <w:trHeight w:hRule="exact" w:val="360"/>
              </w:trPr>
              <w:tc>
                <w:tcPr>
                  <w:tcW w:w="5000" w:type="pct"/>
                  <w:shd w:val="clear" w:color="auto" w:fill="CCECFF"/>
                </w:tcPr>
                <w:p w:rsidR="00A950FA" w:rsidRPr="00AF0C66" w:rsidRDefault="00A950FA" w:rsidP="00A950FA">
                  <w:pPr>
                    <w:rPr>
                      <w:noProof/>
                    </w:rPr>
                  </w:pPr>
                </w:p>
              </w:tc>
            </w:tr>
          </w:tbl>
          <w:p w:rsidR="00A950FA" w:rsidRPr="00AF0C66" w:rsidRDefault="00A950FA" w:rsidP="00A950FA">
            <w:pPr>
              <w:rPr>
                <w:noProof/>
              </w:rPr>
            </w:pPr>
          </w:p>
        </w:tc>
      </w:tr>
    </w:tbl>
    <w:p w:rsidR="00052D07" w:rsidRPr="00A950FA" w:rsidRDefault="00052D07">
      <w:pPr>
        <w:rPr>
          <w:noProof/>
        </w:rPr>
      </w:pPr>
    </w:p>
    <w:p w:rsidR="00A26024" w:rsidRPr="00A950FA" w:rsidRDefault="00A26024">
      <w:pPr>
        <w:rPr>
          <w:noProof/>
        </w:rPr>
        <w:sectPr w:rsidR="00A26024" w:rsidRPr="00A950FA" w:rsidSect="00E11B43">
          <w:pgSz w:w="15840" w:h="12240" w:orient="landscape"/>
          <w:pgMar w:top="720" w:right="720" w:bottom="432" w:left="720" w:header="720" w:footer="720" w:gutter="0"/>
          <w:cols w:space="720"/>
          <w:docGrid w:linePitch="360"/>
        </w:sectPr>
      </w:pP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lastRenderedPageBreak/>
        <w:t>01-jan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02-jan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03-jan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04-jan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1:1-18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05-jan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06-jan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07-jan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08-jan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1:19-34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09-jan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10-jan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11-jan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12-jan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1:35-51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13-jan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14-jan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15-jan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16-jan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2:1-21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17-jan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18-jan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19-jan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20-jan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2:22-36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21-jan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22-jan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23-jan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24-jan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3:1-21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25-jan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26-jan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27-jan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28-jan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3:22-36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29-jan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30-jan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31-jan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11:1-23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01-feb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02-feb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4:1-29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03-feb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11:24-47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04-feb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10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05-feb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06-feb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4:30-54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07-feb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13:1-28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08-feb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11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09-feb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10-feb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5:1-18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11-feb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13:29-59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12-feb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13-feb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14:1-32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14-feb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5:19-47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15-feb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13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16-feb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14:33-57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17-feb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18-feb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6:1-21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19-feb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20-feb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21-feb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22-feb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6:22-43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23-feb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15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24-feb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25-feb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8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26-feb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6:44-71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27-feb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28-feb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16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01-mar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02-mar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7:1-24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03-mar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17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04-mar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05-mar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Dan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06-mar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7:25-52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07-mar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08-mar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18:1-25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09-mar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10-mar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8:1-11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11-mar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18:26-51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12-mar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23:1-22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13-mar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Dan 10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14-mar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8:12-30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15-mar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23:23-44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16-mar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19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17-mar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18-mar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8:31-59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19-mar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20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20-mar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25:1-28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21-mar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Dan 11:1-20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22-mar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9:1-23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23-mar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25:29-55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26:1-22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26-mar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9:24-41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27-mar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22:-14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28-mar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26:23-46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29-mar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Dan 11:21-45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30-mar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10:1-21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31-mar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Lev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27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01-apr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22:15-32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02-apr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03-apr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10:22-42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04-apr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05-apr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2 Sam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06-apr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Dan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07-apr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18:1-24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08-apr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2 Sam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09-apr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24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10-apr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2 Sam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11-apr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Joh 18:25-40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12-apr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13-apr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2 Sam 5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A950FA">
        <w:rPr>
          <w:rFonts w:ascii="Times New Roman" w:hAnsi="Times New Roman" w:cs="Times New Roman"/>
          <w:noProof/>
          <w:sz w:val="14"/>
          <w:szCs w:val="14"/>
        </w:rPr>
        <w:t>14-apr</w:t>
      </w:r>
      <w:r w:rsidRPr="00A950FA">
        <w:rPr>
          <w:rFonts w:ascii="Times New Roman" w:hAnsi="Times New Roman" w:cs="Times New Roman"/>
          <w:noProof/>
          <w:sz w:val="14"/>
          <w:szCs w:val="14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</w:rPr>
        <w:t>Zech</w:t>
      </w:r>
      <w:r w:rsidRPr="00A950FA">
        <w:rPr>
          <w:rFonts w:ascii="Times New Roman" w:hAnsi="Times New Roman" w:cs="Times New Roman"/>
          <w:noProof/>
          <w:sz w:val="14"/>
          <w:szCs w:val="14"/>
        </w:rPr>
        <w:t xml:space="preserve"> 1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A950FA">
        <w:rPr>
          <w:rFonts w:ascii="Times New Roman" w:hAnsi="Times New Roman" w:cs="Times New Roman"/>
          <w:noProof/>
          <w:sz w:val="14"/>
          <w:szCs w:val="14"/>
        </w:rPr>
        <w:t>15-apr</w:t>
      </w:r>
      <w:r w:rsidRPr="00A950FA">
        <w:rPr>
          <w:rFonts w:ascii="Times New Roman" w:hAnsi="Times New Roman" w:cs="Times New Roman"/>
          <w:noProof/>
          <w:sz w:val="14"/>
          <w:szCs w:val="14"/>
        </w:rPr>
        <w:tab/>
        <w:t>Joh 19:1-16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16-apr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17-apr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26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18-apr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19-apr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19:17-42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20-apr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7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21-apr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20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22-apr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27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23-apr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24-apr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25-apr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9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A950FA">
        <w:rPr>
          <w:rFonts w:ascii="Times New Roman" w:hAnsi="Times New Roman" w:cs="Times New Roman"/>
          <w:noProof/>
          <w:sz w:val="14"/>
          <w:szCs w:val="14"/>
        </w:rPr>
        <w:t>26-apr</w:t>
      </w:r>
      <w:r w:rsidRPr="00A950FA">
        <w:rPr>
          <w:rFonts w:ascii="Times New Roman" w:hAnsi="Times New Roman" w:cs="Times New Roman"/>
          <w:noProof/>
          <w:sz w:val="14"/>
          <w:szCs w:val="14"/>
        </w:rPr>
        <w:tab/>
        <w:t>Joh 11:1-28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27-apr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Ps 28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28-apr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2 Sam 10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29-apr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29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30-apr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11:29-57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01-maj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02-maj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03-maj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04-maj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12:1-19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05-maj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06-maj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07-maj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08-maj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12:20-50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09-maj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10-maj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11-maj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12-maj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13:1-17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13-maj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14-maj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15-maj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16-maj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13:18-38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17-maj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19:1-23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18-maj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19-maj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19:24-43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20-maj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21-maj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22-maj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20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23-maj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16:1-15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26-maj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27-maj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34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28-maj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24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29-maj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30-maj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31-maj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01-jun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1:1-25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02-jun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03-jun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1:26-52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04-jun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05-jun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14:1-14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06-jun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2:1-25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07-jun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37:1-20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08-jun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2:26-46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09-jun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14:15-31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10-jun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11-jun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12-jun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37:21-40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13-jun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14-jun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16:16-33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15-jun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10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16-jun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5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17-jun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18-jun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19-jun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20-jun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Joh 17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21-jun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7:1-26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22-jun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39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23-jun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7:27-51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26-jun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8:1-34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27-jun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Ps 40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28-jun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29-jun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8:35-66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30-jun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01-jul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02-jul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Joel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03-jul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04-jul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05-jul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11:1-25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06-jul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Joel 2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07-jul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11:26-43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08-jul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Zech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09-jul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10-jul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11-jul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Joel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12-jul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13-jul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14-jul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15-jul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16-jul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Job 31:1-23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17-jul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18-jul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19-jul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20-jul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21-jul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Job 31:24-40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22-jul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23-jul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Job 32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18:1-19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26-jul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27-jul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28-jul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18:20-46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29-jul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Job 33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30-jul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Heb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31-jul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19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01-aug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Job 34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02-aug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20:1-22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03-aug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Hos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04-aug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Heb 10:1-18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05-aug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20:23-43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06-aug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Job 35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07-aug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08-aug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Heb 10:19-39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09-aug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Hos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10-aug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22:1-28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11-aug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Job 36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12-aug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1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22:29-54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13-aug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Heb 11:1-22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14-aug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Job 37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15-aug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16-aug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Hos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17-aug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Heb 11:23-40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18-aug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19-aug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Job 38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20-aug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21-aug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Hos 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22-aug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Heb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23-aug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4:1-21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24-aug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Job 39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25-aug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4:22-44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26-aug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Heb 13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27-aug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28-aug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Job 40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29-aug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</w:rPr>
        <w:t xml:space="preserve">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30-aug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Hos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</w:rPr>
      </w:pPr>
      <w:r w:rsidRPr="00695034">
        <w:rPr>
          <w:rFonts w:ascii="Times New Roman" w:hAnsi="Times New Roman" w:cs="Times New Roman"/>
          <w:noProof/>
          <w:sz w:val="14"/>
          <w:szCs w:val="14"/>
        </w:rPr>
        <w:t>31-aug</w:t>
      </w:r>
      <w:r w:rsidRPr="00695034">
        <w:rPr>
          <w:rFonts w:ascii="Times New Roman" w:hAnsi="Times New Roman" w:cs="Times New Roman"/>
          <w:noProof/>
          <w:sz w:val="14"/>
          <w:szCs w:val="14"/>
        </w:rPr>
        <w:tab/>
        <w:t>1 Tim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01-sep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02-sep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03-sep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04-sep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1 Tim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05-sep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06-sep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07-sep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08-sep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1 Tim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09-sep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10-sep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11-sep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12-sep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10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13-sep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14-sep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1 Tim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15-sep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16-sep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11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17-sep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18-sep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1 Tim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19-sep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20-sep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2:1-36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21-sep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22-sep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1 Tim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23-sep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2:37-70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26-sep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Phil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27-sep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28-sep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13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29-sep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30-sep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Phil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2:1-11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01-okt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02-okt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Hos 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03-okt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17:1-23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04-okt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05-okt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Phil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2:12-30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06-okt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07-okt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17:24-41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08-okt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09-okt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Phil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10-okt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11-okt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12-okt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10:1-17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13-okt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Phil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4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14-okt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15-okt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Ezra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10:18-44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16-okt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17-okt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18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18-okt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Jud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19-okt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20-okt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19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21-okt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22-okt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Jud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23-okt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26-okt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Jud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27-okt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28-okt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29-okt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30-okt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Jud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31-okt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01-nov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02-nov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 xml:space="preserve">2 </w:t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King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03-nov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29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04-nov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Jud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05-nov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06-nov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07-nov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08-nov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09-nov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10-nov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11-nov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12-nov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23:1-22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13-nov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14-nov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30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15-nov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6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16-nov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23:23-35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17-nov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7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18-nov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7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19-nov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8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20-nov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24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21-nov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22-nov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</w:r>
      <w:r w:rsidR="00A950FA">
        <w:rPr>
          <w:rFonts w:ascii="Times New Roman" w:hAnsi="Times New Roman" w:cs="Times New Roman"/>
          <w:noProof/>
          <w:sz w:val="14"/>
          <w:szCs w:val="14"/>
          <w:lang w:val="sv-SE"/>
        </w:rPr>
        <w:t>Prov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 xml:space="preserve"> 31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23-nov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10:1-27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10:28-42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26-nov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27-nov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28-nov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29-nov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30-nov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Amos 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01-dec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13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02-dec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27:1-26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03-dec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04-dec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Mik 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05-dec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15:1-19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06-dec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27:27-44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07-dec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15:20-63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08-dec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Mik 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09-dec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10-dec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Apg 28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11-dec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17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12-dec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Mik 3</w:t>
      </w:r>
    </w:p>
    <w:p w:rsidR="00695034" w:rsidRPr="00A950FA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>13-dec</w:t>
      </w:r>
      <w:r w:rsidRPr="00A950FA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18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14-dec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Mik 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15-dec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19:24-51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16-dec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Upp 19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17-dec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19:1-23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18-dec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Mik 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19-dec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20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20-dec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Upp 20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21-dec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21:1-26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22-dec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Upp 21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23-dec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21:27-45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24-dec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22:1-25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25-dec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2 Sam 22:26-51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26-dec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27-dec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Mik 6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28-dec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23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29-dec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Upp 22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</w:pP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30-dec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Jos 24</w:t>
      </w:r>
    </w:p>
    <w:p w:rsidR="00695034" w:rsidRPr="00695034" w:rsidRDefault="00695034" w:rsidP="00695034">
      <w:pPr>
        <w:spacing w:after="0" w:line="240" w:lineRule="auto"/>
        <w:rPr>
          <w:rFonts w:ascii="Times New Roman" w:hAnsi="Times New Roman" w:cs="Times New Roman"/>
          <w:noProof/>
          <w:sz w:val="14"/>
          <w:szCs w:val="14"/>
          <w:lang w:val="sv-SE"/>
        </w:rPr>
        <w:sectPr w:rsidR="00695034" w:rsidRPr="00695034" w:rsidSect="00695034">
          <w:type w:val="continuous"/>
          <w:pgSz w:w="15840" w:h="12240" w:orient="landscape"/>
          <w:pgMar w:top="720" w:right="720" w:bottom="432" w:left="720" w:header="720" w:footer="720" w:gutter="0"/>
          <w:cols w:num="6" w:space="284"/>
          <w:docGrid w:linePitch="360"/>
        </w:sectPr>
      </w:pPr>
      <w:r>
        <w:rPr>
          <w:noProof/>
          <w:lang w:val="sv-SE" w:eastAsia="sv-S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529065</wp:posOffset>
            </wp:positionH>
            <wp:positionV relativeFrom="paragraph">
              <wp:posOffset>152336</wp:posOffset>
            </wp:positionV>
            <wp:extent cx="828045" cy="565428"/>
            <wp:effectExtent l="0" t="0" r="0" b="6350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tivity-stable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5" cy="56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>31-dec</w:t>
      </w:r>
      <w:r w:rsidRPr="00695034">
        <w:rPr>
          <w:rFonts w:ascii="Times New Roman" w:hAnsi="Times New Roman" w:cs="Times New Roman"/>
          <w:noProof/>
          <w:sz w:val="14"/>
          <w:szCs w:val="14"/>
          <w:lang w:val="sv-SE"/>
        </w:rPr>
        <w:tab/>
        <w:t>Mik 7</w:t>
      </w:r>
    </w:p>
    <w:p w:rsidR="00E11B43" w:rsidRPr="00695034" w:rsidRDefault="006F38AF" w:rsidP="00695034">
      <w:pPr>
        <w:spacing w:after="0" w:line="240" w:lineRule="auto"/>
        <w:rPr>
          <w:noProof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72576" behindDoc="0" locked="0" layoutInCell="1" allowOverlap="1" wp14:anchorId="00B99A99" wp14:editId="6B6C81D2">
            <wp:simplePos x="0" y="0"/>
            <wp:positionH relativeFrom="column">
              <wp:posOffset>146094</wp:posOffset>
            </wp:positionH>
            <wp:positionV relativeFrom="paragraph">
              <wp:posOffset>137330</wp:posOffset>
            </wp:positionV>
            <wp:extent cx="601980" cy="561045"/>
            <wp:effectExtent l="0" t="0" r="762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saiah%2055-6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56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8BF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52B90" wp14:editId="6CD4E822">
                <wp:simplePos x="0" y="0"/>
                <wp:positionH relativeFrom="column">
                  <wp:posOffset>3105150</wp:posOffset>
                </wp:positionH>
                <wp:positionV relativeFrom="paragraph">
                  <wp:posOffset>193675</wp:posOffset>
                </wp:positionV>
                <wp:extent cx="1457325" cy="295275"/>
                <wp:effectExtent l="0" t="0" r="0" b="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8BF" w:rsidRPr="00F068BF" w:rsidRDefault="00A950FA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Change </w:t>
                            </w:r>
                            <w:proofErr w:type="spellStart"/>
                            <w:r>
                              <w:rPr>
                                <w:lang w:val="sv-SE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sv-SE"/>
                              </w:rPr>
                              <w:t>hearts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2B90" id="Textruta 20" o:spid="_x0000_s1028" type="#_x0000_t202" style="position:absolute;margin-left:244.5pt;margin-top:15.25pt;width:114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" filled="f" stroked="f" strokeweight=".5pt">
                <v:textbox>
                  <w:txbxContent>
                    <w:p w:rsidR="00F068BF" w:rsidRPr="00F068BF" w:rsidRDefault="00A950FA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Change </w:t>
                      </w:r>
                      <w:proofErr w:type="spellStart"/>
                      <w:r>
                        <w:rPr>
                          <w:lang w:val="sv-SE"/>
                        </w:rPr>
                        <w:t>our</w:t>
                      </w:r>
                      <w:proofErr w:type="spellEnd"/>
                      <w:r>
                        <w:rPr>
                          <w:lang w:val="sv-SE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sv-SE"/>
                        </w:rPr>
                        <w:t>hearts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068BF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DA62BA" wp14:editId="5B0A5582">
                <wp:simplePos x="0" y="0"/>
                <wp:positionH relativeFrom="column">
                  <wp:posOffset>885825</wp:posOffset>
                </wp:positionH>
                <wp:positionV relativeFrom="paragraph">
                  <wp:posOffset>174626</wp:posOffset>
                </wp:positionV>
                <wp:extent cx="1819275" cy="416560"/>
                <wp:effectExtent l="0" t="0" r="0" b="2540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0FA" w:rsidRPr="00641B56" w:rsidRDefault="00A950FA" w:rsidP="00A950FA">
                            <w:r w:rsidRPr="00641B56">
                              <w:t>Open our ey</w:t>
                            </w:r>
                            <w:r>
                              <w:t>e</w:t>
                            </w:r>
                            <w:r w:rsidRPr="00641B56">
                              <w:t>s to se</w:t>
                            </w:r>
                            <w:r>
                              <w:t>e</w:t>
                            </w:r>
                            <w:r w:rsidRPr="00641B56">
                              <w:t xml:space="preserve"> </w:t>
                            </w:r>
                            <w:proofErr w:type="gramStart"/>
                            <w:r w:rsidRPr="00641B56">
                              <w:t>Your</w:t>
                            </w:r>
                            <w:proofErr w:type="gramEnd"/>
                            <w:r w:rsidRPr="00641B56">
                              <w:t xml:space="preserve"> path as we read Your word.</w:t>
                            </w:r>
                          </w:p>
                          <w:p w:rsidR="00F068BF" w:rsidRPr="00A950FA" w:rsidRDefault="00F068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A62BA" id="Textruta 19" o:spid="_x0000_s1029" type="#_x0000_t202" style="position:absolute;margin-left:69.75pt;margin-top:13.75pt;width:143.25pt;height:32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" filled="f" stroked="f" strokeweight=".5pt">
                <v:textbox>
                  <w:txbxContent>
                    <w:p w:rsidR="00A950FA" w:rsidRPr="00641B56" w:rsidRDefault="00A950FA" w:rsidP="00A950FA">
                      <w:r w:rsidRPr="00641B56">
                        <w:t>Open our ey</w:t>
                      </w:r>
                      <w:r>
                        <w:t>e</w:t>
                      </w:r>
                      <w:r w:rsidRPr="00641B56">
                        <w:t>s to se</w:t>
                      </w:r>
                      <w:r>
                        <w:t>e</w:t>
                      </w:r>
                      <w:r w:rsidRPr="00641B56">
                        <w:t xml:space="preserve"> </w:t>
                      </w:r>
                      <w:proofErr w:type="gramStart"/>
                      <w:r w:rsidRPr="00641B56">
                        <w:t>Your</w:t>
                      </w:r>
                      <w:proofErr w:type="gramEnd"/>
                      <w:r w:rsidRPr="00641B56">
                        <w:t xml:space="preserve"> path as we read Your word.</w:t>
                      </w:r>
                    </w:p>
                    <w:p w:rsidR="00F068BF" w:rsidRPr="00A950FA" w:rsidRDefault="00F068BF"/>
                  </w:txbxContent>
                </v:textbox>
              </v:shape>
            </w:pict>
          </mc:Fallback>
        </mc:AlternateContent>
      </w:r>
      <w:r w:rsidR="00F068BF">
        <w:rPr>
          <w:noProof/>
          <w:lang w:val="sv-SE" w:eastAsia="sv-SE"/>
        </w:rPr>
        <w:drawing>
          <wp:anchor distT="0" distB="0" distL="114300" distR="114300" simplePos="0" relativeHeight="251674624" behindDoc="0" locked="0" layoutInCell="1" allowOverlap="1" wp14:anchorId="366EAA54" wp14:editId="4E8934C0">
            <wp:simplePos x="0" y="0"/>
            <wp:positionH relativeFrom="column">
              <wp:posOffset>4610100</wp:posOffset>
            </wp:positionH>
            <wp:positionV relativeFrom="paragraph">
              <wp:posOffset>77470</wp:posOffset>
            </wp:positionV>
            <wp:extent cx="361950" cy="512121"/>
            <wp:effectExtent l="0" t="0" r="0" b="254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gO3j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1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D07" w:rsidRPr="006F38AF" w:rsidRDefault="00A950FA">
      <w:pPr>
        <w:rPr>
          <w:noProof/>
        </w:rPr>
      </w:pPr>
      <w:bookmarkStart w:id="0" w:name="_GoBack"/>
      <w:bookmarkEnd w:id="0"/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28C1EA" wp14:editId="31A40B25">
                <wp:simplePos x="0" y="0"/>
                <wp:positionH relativeFrom="column">
                  <wp:posOffset>6415088</wp:posOffset>
                </wp:positionH>
                <wp:positionV relativeFrom="paragraph">
                  <wp:posOffset>69850</wp:posOffset>
                </wp:positionV>
                <wp:extent cx="1919287" cy="295275"/>
                <wp:effectExtent l="0" t="0" r="0" b="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287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8BF" w:rsidRPr="00A950FA" w:rsidRDefault="00A950FA">
                            <w:r>
                              <w:t>Give</w:t>
                            </w:r>
                            <w:r w:rsidRPr="00641B56">
                              <w:t xml:space="preserve"> </w:t>
                            </w:r>
                            <w:r>
                              <w:t>t</w:t>
                            </w:r>
                            <w:r w:rsidRPr="00641B56">
                              <w:t>hanks to God for he</w:t>
                            </w:r>
                            <w:r>
                              <w:t xml:space="preserve"> is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C1EA" id="Textruta 21" o:spid="_x0000_s1030" type="#_x0000_t202" style="position:absolute;margin-left:505.15pt;margin-top:5.5pt;width:151.1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" filled="f" stroked="f" strokeweight=".5pt">
                <v:textbox>
                  <w:txbxContent>
                    <w:p w:rsidR="00F068BF" w:rsidRPr="00A950FA" w:rsidRDefault="00A950FA">
                      <w:r>
                        <w:t>Give</w:t>
                      </w:r>
                      <w:r w:rsidRPr="00641B56">
                        <w:t xml:space="preserve"> </w:t>
                      </w:r>
                      <w:r>
                        <w:t>t</w:t>
                      </w:r>
                      <w:r w:rsidRPr="00641B56">
                        <w:t>hanks to God for he</w:t>
                      </w:r>
                      <w:r>
                        <w:t xml:space="preserve"> is good</w:t>
                      </w:r>
                    </w:p>
                  </w:txbxContent>
                </v:textbox>
              </v:shape>
            </w:pict>
          </mc:Fallback>
        </mc:AlternateContent>
      </w:r>
      <w:r w:rsidR="00BD14FC" w:rsidRPr="002318CB"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D8E7E46" wp14:editId="1E8F10D5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upp 9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Rak kontakt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ak kontakt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7B26D2" id="Grupp 9" o:spid="_x0000_s1026" alt="Fold guide lines. Delete before printing." style="position:absolute;margin-left:230.25pt;margin-top:0;width:266.4pt;height:612pt;z-index:-251651072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">
                <v:line id="Rak kontakt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Rak kontakt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sectPr w:rsidR="00052D07" w:rsidRPr="006F38AF" w:rsidSect="00E11B43">
      <w:type w:val="continuous"/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Punktlista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attachedTemplate r:id="rId1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024"/>
    <w:rsid w:val="00052D07"/>
    <w:rsid w:val="000E21D3"/>
    <w:rsid w:val="00141F35"/>
    <w:rsid w:val="002318CB"/>
    <w:rsid w:val="002708EE"/>
    <w:rsid w:val="002D107B"/>
    <w:rsid w:val="0032076E"/>
    <w:rsid w:val="004514E8"/>
    <w:rsid w:val="00482BB4"/>
    <w:rsid w:val="005024C0"/>
    <w:rsid w:val="005C6FA0"/>
    <w:rsid w:val="005E7C51"/>
    <w:rsid w:val="00662B23"/>
    <w:rsid w:val="00695034"/>
    <w:rsid w:val="006F38AF"/>
    <w:rsid w:val="00794DC0"/>
    <w:rsid w:val="0083416A"/>
    <w:rsid w:val="00840682"/>
    <w:rsid w:val="00905E45"/>
    <w:rsid w:val="00A07D33"/>
    <w:rsid w:val="00A26024"/>
    <w:rsid w:val="00A950FA"/>
    <w:rsid w:val="00AE16E0"/>
    <w:rsid w:val="00B3796C"/>
    <w:rsid w:val="00B4300E"/>
    <w:rsid w:val="00BD14FC"/>
    <w:rsid w:val="00C45BA5"/>
    <w:rsid w:val="00D60847"/>
    <w:rsid w:val="00D8000D"/>
    <w:rsid w:val="00E11B43"/>
    <w:rsid w:val="00E20DCC"/>
    <w:rsid w:val="00ED53F2"/>
    <w:rsid w:val="00F068BF"/>
    <w:rsid w:val="00FC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B1934-4BD5-4CE7-A671-C7B2F32C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Rubrik2">
    <w:name w:val="heading 2"/>
    <w:basedOn w:val="Normal"/>
    <w:next w:val="Normal"/>
    <w:link w:val="Rubrik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Rubrik3">
    <w:name w:val="heading 3"/>
    <w:basedOn w:val="Normal"/>
    <w:next w:val="Normal"/>
    <w:link w:val="Rubrik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nnren">
    <w:name w:val="Honnören"/>
    <w:basedOn w:val="Normaltabel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hAnsi="Segoe UI" w:cs="Segoe UI"/>
      <w:sz w:val="18"/>
    </w:rPr>
  </w:style>
  <w:style w:type="paragraph" w:customStyle="1" w:styleId="Blockrubrik">
    <w:name w:val="Blockrubrik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Indragetstycke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Mottagare">
    <w:name w:val="Mottagare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adress">
    <w:name w:val="Returadress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Stark">
    <w:name w:val="Strong"/>
    <w:basedOn w:val="Standardstycketeckensnitt"/>
    <w:uiPriority w:val="22"/>
    <w:qFormat/>
    <w:rPr>
      <w:b/>
      <w:bCs/>
    </w:rPr>
  </w:style>
  <w:style w:type="paragraph" w:styleId="Rubrik">
    <w:name w:val="Title"/>
    <w:basedOn w:val="Normal"/>
    <w:next w:val="Normal"/>
    <w:link w:val="RubrikCh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RubrikChar">
    <w:name w:val="Rubrik Char"/>
    <w:basedOn w:val="Standardstycketeckensnitt"/>
    <w:link w:val="Rubrik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Underrubrik">
    <w:name w:val="Subtitle"/>
    <w:basedOn w:val="Normal"/>
    <w:next w:val="Normal"/>
    <w:link w:val="UnderrubrikCh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UnderrubrikChar">
    <w:name w:val="Underrubrik Char"/>
    <w:basedOn w:val="Standardstycketeckensnitt"/>
    <w:link w:val="Underrubrik"/>
    <w:uiPriority w:val="2"/>
    <w:rPr>
      <w:color w:val="74CBC8" w:themeColor="accent1"/>
    </w:rPr>
  </w:style>
  <w:style w:type="character" w:customStyle="1" w:styleId="Rubrik1Char">
    <w:name w:val="Rubrik 1 Char"/>
    <w:basedOn w:val="Standardstycketeckensnitt"/>
    <w:link w:val="Rubrik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Rubrik2Char">
    <w:name w:val="Rubrik 2 Char"/>
    <w:basedOn w:val="Standardstycketeckensnitt"/>
    <w:link w:val="Rubrik2"/>
    <w:uiPriority w:val="3"/>
    <w:rPr>
      <w:rFonts w:asciiTheme="majorHAnsi" w:eastAsiaTheme="majorEastAsia" w:hAnsiTheme="majorHAnsi" w:cstheme="majorBidi"/>
      <w:b/>
      <w:bCs/>
    </w:rPr>
  </w:style>
  <w:style w:type="paragraph" w:styleId="Citat">
    <w:name w:val="Quote"/>
    <w:basedOn w:val="Normal"/>
    <w:next w:val="Normal"/>
    <w:link w:val="Citat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tChar">
    <w:name w:val="Citat Char"/>
    <w:basedOn w:val="Standardstycketeckensnitt"/>
    <w:link w:val="Cit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Punktlista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Kontaktinformation">
    <w:name w:val="Kontaktinformation"/>
    <w:basedOn w:val="Normal"/>
    <w:uiPriority w:val="4"/>
    <w:qFormat/>
    <w:pPr>
      <w:spacing w:after="0"/>
    </w:pPr>
  </w:style>
  <w:style w:type="paragraph" w:customStyle="1" w:styleId="Webbadress">
    <w:name w:val="Webbadress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Rubrik3Char">
    <w:name w:val="Rubrik 3 Char"/>
    <w:basedOn w:val="Standardstycketeckensnitt"/>
    <w:link w:val="Rubrik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character" w:styleId="Hyperlnk">
    <w:name w:val="Hyperlink"/>
    <w:basedOn w:val="Standardstycketeckensnitt"/>
    <w:uiPriority w:val="99"/>
    <w:unhideWhenUsed/>
    <w:rsid w:val="00E11B43"/>
    <w:rPr>
      <w:color w:val="74CBC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6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hyperlink" Target="http://herde.maroj.com" TargetMode="External"/><Relationship Id="rId4" Type="http://schemas.openxmlformats.org/officeDocument/2006/relationships/styles" Target="styles.xml"/><Relationship Id="rId9" Type="http://schemas.openxmlformats.org/officeDocument/2006/relationships/hyperlink" Target="http://herde.maroj.com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ce.johansson\AppData\Roaming\Microsoft\Templates\Broschyr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5463F-C430-4B70-AA32-04548EFC1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Broschyr.dotx</Template>
  <TotalTime>12</TotalTime>
  <Pages>2</Pages>
  <Words>1036</Words>
  <Characters>5491</Characters>
  <Application>Microsoft Office Word</Application>
  <DocSecurity>0</DocSecurity>
  <Lines>45</Lines>
  <Paragraphs>13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Marice Johansson</dc:creator>
  <cp:keywords/>
  <cp:lastModifiedBy>Marice Johansson</cp:lastModifiedBy>
  <cp:revision>3</cp:revision>
  <cp:lastPrinted>2018-01-03T13:32:00Z</cp:lastPrinted>
  <dcterms:created xsi:type="dcterms:W3CDTF">2019-01-29T14:11:00Z</dcterms:created>
  <dcterms:modified xsi:type="dcterms:W3CDTF">2019-01-29T14:24:00Z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